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851171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851171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851171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02C79FA7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 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76F2E300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Wyrażam zgodę na.....</w:t>
            </w:r>
          </w:p>
        </w:tc>
        <w:bookmarkStart w:id="0" w:name="_GoBack"/>
        <w:bookmarkEnd w:id="0"/>
      </w:tr>
      <w:tr w:rsidR="00F71B2C" w:rsidRPr="00846B76" w14:paraId="1814EA32" w14:textId="77777777" w:rsidTr="00F31D5F">
        <w:trPr>
          <w:trHeight w:val="1281"/>
        </w:trPr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1C197C82" w:rsidR="00F71B2C" w:rsidRPr="004957C0" w:rsidRDefault="00851171" w:rsidP="00F31D5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  <w:r w:rsidR="00BC0221">
              <w:t xml:space="preserve"> oraz zasadami bezpiecznego i etycznego przebywania </w:t>
            </w:r>
            <w:r w:rsidR="00F31D5F">
              <w:t>w lesie</w:t>
            </w:r>
          </w:p>
        </w:tc>
      </w:tr>
    </w:tbl>
    <w:p w14:paraId="42D43D30" w14:textId="14870B03" w:rsidR="000172E5" w:rsidRPr="0006568A" w:rsidRDefault="002E408C" w:rsidP="00BC0221">
      <w:r>
        <w:t xml:space="preserve"> </w:t>
      </w:r>
    </w:p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7BF79" w14:textId="77777777" w:rsidR="00851171" w:rsidRDefault="00851171" w:rsidP="000172E5">
      <w:pPr>
        <w:spacing w:after="0" w:line="240" w:lineRule="auto"/>
      </w:pPr>
      <w:r>
        <w:separator/>
      </w:r>
    </w:p>
  </w:endnote>
  <w:endnote w:type="continuationSeparator" w:id="0">
    <w:p w14:paraId="63C8A6CE" w14:textId="77777777" w:rsidR="00851171" w:rsidRDefault="0085117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70DA158-7139-45E6-9674-452AD214006A}"/>
    <w:embedBold r:id="rId2" w:fontKey="{4E40AE7A-88F0-41C0-805E-3D5EFDEAE27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074E4110-957E-4D41-8DD8-69FB2ED30447}"/>
    <w:embedBold r:id="rId4" w:fontKey="{8630EC9B-A347-4196-918D-008222D35ADC}"/>
    <w:embedItalic r:id="rId5" w:fontKey="{EAC4304F-5E45-47DB-B2B4-82494184B02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BC35A5A9-9A60-4135-BDFF-BE9B2EACB11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045ECDDB-51E8-4C00-94A4-CFE05134FF1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BAC4949E-A659-49CC-9AF2-E4B966149B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9473FF" w14:textId="77777777" w:rsidR="00851171" w:rsidRDefault="00851171" w:rsidP="000172E5">
      <w:pPr>
        <w:spacing w:after="0" w:line="240" w:lineRule="auto"/>
      </w:pPr>
      <w:r>
        <w:separator/>
      </w:r>
    </w:p>
  </w:footnote>
  <w:footnote w:type="continuationSeparator" w:id="0">
    <w:p w14:paraId="73306197" w14:textId="77777777" w:rsidR="00851171" w:rsidRDefault="0085117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6207D573" w:rsidR="00B337A2" w:rsidRPr="00F71B2C" w:rsidRDefault="00F71B2C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Wzór</w:t>
          </w:r>
          <w:r>
            <w:rPr>
              <w:rFonts w:ascii="Calibri" w:hAnsi="Calibri"/>
              <w:color w:val="333333" w:themeColor="accent6" w:themeShade="80"/>
              <w:sz w:val="30"/>
              <w:szCs w:val="30"/>
            </w:rPr>
            <w:t>*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72458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1811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51171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C0221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EF0C52"/>
    <w:rsid w:val="00F00606"/>
    <w:rsid w:val="00F01256"/>
    <w:rsid w:val="00F31D5F"/>
    <w:rsid w:val="00F71B2C"/>
    <w:rsid w:val="00FC623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413332"/>
    <w:rsid w:val="0043313D"/>
    <w:rsid w:val="006D7532"/>
    <w:rsid w:val="00756A93"/>
    <w:rsid w:val="00782D0D"/>
    <w:rsid w:val="007F34AE"/>
    <w:rsid w:val="009903F3"/>
    <w:rsid w:val="00B34F6A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87C87E4-1B28-43EA-A421-C2CA662B5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79</Words>
  <Characters>479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2021-04-28T13:36:00Z</dcterms:created>
  <dcterms:modified xsi:type="dcterms:W3CDTF">2021-04-28T13:37:00Z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